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601A" w:rsidRDefault="00DF601A">
      <w:pPr>
        <w:pStyle w:val="Plattetekstinspringen"/>
        <w:rPr>
          <w:sz w:val="20"/>
        </w:rPr>
      </w:pPr>
      <w:r>
        <w:rPr>
          <w:sz w:val="20"/>
        </w:rPr>
        <w:t xml:space="preserve">Notulen algemene ledenvergadering Habo’95 </w:t>
      </w:r>
      <w:proofErr w:type="spellStart"/>
      <w:r>
        <w:rPr>
          <w:sz w:val="20"/>
        </w:rPr>
        <w:t>dd</w:t>
      </w:r>
      <w:proofErr w:type="spellEnd"/>
      <w:r>
        <w:rPr>
          <w:sz w:val="20"/>
        </w:rPr>
        <w:t xml:space="preserve"> 2</w:t>
      </w:r>
      <w:r w:rsidR="00AF637B">
        <w:rPr>
          <w:sz w:val="20"/>
        </w:rPr>
        <w:t>7</w:t>
      </w:r>
      <w:r>
        <w:rPr>
          <w:sz w:val="20"/>
        </w:rPr>
        <w:t xml:space="preserve"> oktober 201</w:t>
      </w:r>
      <w:r w:rsidR="00AF637B">
        <w:rPr>
          <w:sz w:val="20"/>
        </w:rPr>
        <w:t>6</w:t>
      </w:r>
    </w:p>
    <w:p w:rsidR="00DF601A" w:rsidRDefault="00DF601A">
      <w:pPr>
        <w:pStyle w:val="Plattetekstinspringen"/>
        <w:rPr>
          <w:sz w:val="20"/>
          <w:u w:val="single"/>
        </w:rPr>
      </w:pPr>
    </w:p>
    <w:p w:rsidR="00DF601A" w:rsidRDefault="00DF601A">
      <w:pPr>
        <w:pStyle w:val="Plattetekstinspringen"/>
        <w:ind w:left="0"/>
        <w:rPr>
          <w:sz w:val="20"/>
        </w:rPr>
      </w:pPr>
      <w:r>
        <w:rPr>
          <w:sz w:val="20"/>
        </w:rPr>
        <w:t>1.</w:t>
      </w:r>
      <w:r>
        <w:rPr>
          <w:sz w:val="20"/>
        </w:rPr>
        <w:tab/>
        <w:t>Opening</w:t>
      </w:r>
    </w:p>
    <w:p w:rsidR="00DF601A" w:rsidRDefault="00DF601A">
      <w:pPr>
        <w:pStyle w:val="Plattetekstinspringen"/>
        <w:rPr>
          <w:sz w:val="20"/>
        </w:rPr>
      </w:pPr>
      <w:r>
        <w:rPr>
          <w:sz w:val="20"/>
        </w:rPr>
        <w:t xml:space="preserve">Voorzitter Gerry van Boxtel opent de vergadering en </w:t>
      </w:r>
      <w:r w:rsidR="00C97B6B">
        <w:rPr>
          <w:sz w:val="20"/>
        </w:rPr>
        <w:t xml:space="preserve">heet </w:t>
      </w:r>
      <w:r>
        <w:rPr>
          <w:sz w:val="20"/>
        </w:rPr>
        <w:t xml:space="preserve">alle aanwezigen van harte welkom. </w:t>
      </w:r>
      <w:r w:rsidR="001E0025">
        <w:rPr>
          <w:sz w:val="20"/>
        </w:rPr>
        <w:t xml:space="preserve">Buiten </w:t>
      </w:r>
      <w:r w:rsidR="00763126">
        <w:rPr>
          <w:sz w:val="20"/>
        </w:rPr>
        <w:t xml:space="preserve">het bestuur </w:t>
      </w:r>
      <w:r w:rsidR="00EA2799">
        <w:rPr>
          <w:sz w:val="20"/>
        </w:rPr>
        <w:t>waren circa 2</w:t>
      </w:r>
      <w:r w:rsidR="001E0025">
        <w:rPr>
          <w:sz w:val="20"/>
        </w:rPr>
        <w:t>0</w:t>
      </w:r>
      <w:r>
        <w:rPr>
          <w:sz w:val="20"/>
        </w:rPr>
        <w:t xml:space="preserve"> personen aanwezig. </w:t>
      </w:r>
    </w:p>
    <w:p w:rsidR="00DF601A" w:rsidRDefault="00DF601A">
      <w:pPr>
        <w:pStyle w:val="Plattetekstinspringen"/>
        <w:ind w:left="0" w:firstLine="705"/>
        <w:rPr>
          <w:sz w:val="20"/>
        </w:rPr>
      </w:pPr>
    </w:p>
    <w:p w:rsidR="003D4A85" w:rsidRDefault="00DF601A" w:rsidP="003D4A85">
      <w:pPr>
        <w:pStyle w:val="Plattetekstinspringen"/>
        <w:numPr>
          <w:ilvl w:val="0"/>
          <w:numId w:val="15"/>
        </w:numPr>
        <w:tabs>
          <w:tab w:val="clear" w:pos="720"/>
        </w:tabs>
        <w:ind w:hanging="705"/>
        <w:rPr>
          <w:sz w:val="20"/>
        </w:rPr>
      </w:pPr>
      <w:r w:rsidRPr="00F854F8">
        <w:rPr>
          <w:sz w:val="20"/>
        </w:rPr>
        <w:t>Vaststelling agenda</w:t>
      </w:r>
      <w:r w:rsidRPr="00F854F8">
        <w:rPr>
          <w:sz w:val="20"/>
        </w:rPr>
        <w:br/>
      </w:r>
      <w:r w:rsidR="00F854F8" w:rsidRPr="00F854F8">
        <w:rPr>
          <w:sz w:val="20"/>
        </w:rPr>
        <w:t xml:space="preserve">Er zijn geen agendapunten aangedragen. </w:t>
      </w:r>
    </w:p>
    <w:p w:rsidR="00F854F8" w:rsidRPr="00F854F8" w:rsidRDefault="00F854F8" w:rsidP="00F854F8">
      <w:pPr>
        <w:pStyle w:val="Plattetekstinspringen"/>
        <w:ind w:left="720"/>
        <w:rPr>
          <w:sz w:val="20"/>
        </w:rPr>
      </w:pPr>
    </w:p>
    <w:p w:rsidR="00DF601A" w:rsidRDefault="00DF601A">
      <w:pPr>
        <w:pStyle w:val="Plattetekstinspringen"/>
        <w:ind w:left="0"/>
        <w:rPr>
          <w:sz w:val="20"/>
        </w:rPr>
      </w:pPr>
      <w:r>
        <w:rPr>
          <w:sz w:val="20"/>
        </w:rPr>
        <w:t>3.</w:t>
      </w:r>
      <w:r>
        <w:rPr>
          <w:sz w:val="20"/>
        </w:rPr>
        <w:tab/>
        <w:t xml:space="preserve">Notulen vorige algemene ledenvergadering Habo’95 </w:t>
      </w:r>
      <w:proofErr w:type="spellStart"/>
      <w:r>
        <w:rPr>
          <w:sz w:val="20"/>
        </w:rPr>
        <w:t>dd</w:t>
      </w:r>
      <w:proofErr w:type="spellEnd"/>
      <w:r>
        <w:rPr>
          <w:sz w:val="20"/>
        </w:rPr>
        <w:t xml:space="preserve"> </w:t>
      </w:r>
      <w:r w:rsidR="00AF637B" w:rsidRPr="00AF637B">
        <w:rPr>
          <w:sz w:val="20"/>
        </w:rPr>
        <w:t>29 oktober 2015</w:t>
      </w:r>
      <w:r>
        <w:rPr>
          <w:sz w:val="20"/>
        </w:rPr>
        <w:t>.</w:t>
      </w:r>
    </w:p>
    <w:p w:rsidR="00DF601A" w:rsidRDefault="00DF601A" w:rsidP="00763126">
      <w:pPr>
        <w:pStyle w:val="Plattetekstinspringen"/>
        <w:rPr>
          <w:lang w:eastAsia="nl-NL"/>
        </w:rPr>
      </w:pPr>
      <w:r>
        <w:rPr>
          <w:sz w:val="20"/>
        </w:rPr>
        <w:t>Er zijn geen opmerkingen over de notulen zodat deze zijn vastgesteld.</w:t>
      </w:r>
      <w:r w:rsidR="003D4A85">
        <w:rPr>
          <w:sz w:val="20"/>
        </w:rPr>
        <w:t xml:space="preserve"> </w:t>
      </w:r>
    </w:p>
    <w:p w:rsidR="00DF601A" w:rsidRDefault="00DF601A">
      <w:pPr>
        <w:autoSpaceDE w:val="0"/>
        <w:autoSpaceDN w:val="0"/>
        <w:adjustRightInd w:val="0"/>
        <w:ind w:left="705"/>
        <w:rPr>
          <w:lang w:eastAsia="nl-NL"/>
        </w:rPr>
      </w:pPr>
    </w:p>
    <w:p w:rsidR="00DF601A" w:rsidRDefault="00DF601A">
      <w:pPr>
        <w:pStyle w:val="Plattetekstinspringen"/>
        <w:ind w:left="0"/>
        <w:rPr>
          <w:sz w:val="20"/>
        </w:rPr>
      </w:pPr>
      <w:r>
        <w:rPr>
          <w:sz w:val="20"/>
        </w:rPr>
        <w:t>4.</w:t>
      </w:r>
      <w:r>
        <w:rPr>
          <w:sz w:val="20"/>
        </w:rPr>
        <w:tab/>
        <w:t xml:space="preserve">Financieel jaarverslag, begroting en kasverslag </w:t>
      </w:r>
    </w:p>
    <w:p w:rsidR="001E0025" w:rsidRDefault="00731967" w:rsidP="00972E9F">
      <w:pPr>
        <w:pStyle w:val="Plattetekstinspringen"/>
        <w:rPr>
          <w:sz w:val="20"/>
        </w:rPr>
      </w:pPr>
      <w:r w:rsidRPr="00972E9F">
        <w:rPr>
          <w:sz w:val="20"/>
        </w:rPr>
        <w:t>C</w:t>
      </w:r>
      <w:r w:rsidR="00763126" w:rsidRPr="00972E9F">
        <w:rPr>
          <w:sz w:val="20"/>
        </w:rPr>
        <w:t>oen van der Horst</w:t>
      </w:r>
      <w:r w:rsidR="00DF601A" w:rsidRPr="00972E9F">
        <w:rPr>
          <w:sz w:val="20"/>
        </w:rPr>
        <w:t xml:space="preserve"> geeft aan </w:t>
      </w:r>
      <w:r w:rsidR="00763126" w:rsidRPr="00972E9F">
        <w:rPr>
          <w:sz w:val="20"/>
        </w:rPr>
        <w:t xml:space="preserve">de hand van een </w:t>
      </w:r>
      <w:r w:rsidR="00C97B6B" w:rsidRPr="00972E9F">
        <w:rPr>
          <w:sz w:val="20"/>
        </w:rPr>
        <w:t>PowerPointpresentatie</w:t>
      </w:r>
      <w:r w:rsidR="00763126" w:rsidRPr="00972E9F">
        <w:rPr>
          <w:sz w:val="20"/>
        </w:rPr>
        <w:t xml:space="preserve"> aan </w:t>
      </w:r>
      <w:r w:rsidR="00DF601A" w:rsidRPr="00972E9F">
        <w:rPr>
          <w:sz w:val="20"/>
        </w:rPr>
        <w:t>wat afgelopen seizoen de inkomsten en uitgaven van Habo’95 zijn geweest.</w:t>
      </w:r>
      <w:r w:rsidR="00371173" w:rsidRPr="00972E9F">
        <w:rPr>
          <w:sz w:val="20"/>
        </w:rPr>
        <w:t xml:space="preserve"> </w:t>
      </w:r>
      <w:r w:rsidR="00EA2799">
        <w:rPr>
          <w:sz w:val="20"/>
        </w:rPr>
        <w:t>Afgelopen seizoen is er een negatief resultaat geboekt</w:t>
      </w:r>
      <w:r w:rsidR="00674238" w:rsidRPr="00972E9F">
        <w:rPr>
          <w:sz w:val="20"/>
        </w:rPr>
        <w:t xml:space="preserve"> van € </w:t>
      </w:r>
      <w:r w:rsidR="00EA2799">
        <w:rPr>
          <w:sz w:val="20"/>
        </w:rPr>
        <w:t>3.296</w:t>
      </w:r>
      <w:r w:rsidR="00674238" w:rsidRPr="00972E9F">
        <w:rPr>
          <w:sz w:val="20"/>
        </w:rPr>
        <w:t xml:space="preserve">,-. </w:t>
      </w:r>
    </w:p>
    <w:p w:rsidR="00811BD2" w:rsidRPr="00972E9F" w:rsidRDefault="001C2323" w:rsidP="00972E9F">
      <w:pPr>
        <w:pStyle w:val="Plattetekstinspringen"/>
        <w:rPr>
          <w:sz w:val="20"/>
        </w:rPr>
      </w:pPr>
      <w:r>
        <w:rPr>
          <w:sz w:val="20"/>
        </w:rPr>
        <w:t>De</w:t>
      </w:r>
      <w:r w:rsidR="00A83A5B" w:rsidRPr="00972E9F">
        <w:rPr>
          <w:sz w:val="20"/>
        </w:rPr>
        <w:t xml:space="preserve"> inkomsten uit contributies</w:t>
      </w:r>
      <w:r>
        <w:rPr>
          <w:sz w:val="20"/>
        </w:rPr>
        <w:t>,</w:t>
      </w:r>
      <w:r w:rsidR="00A83A5B" w:rsidRPr="00972E9F">
        <w:rPr>
          <w:sz w:val="20"/>
        </w:rPr>
        <w:t xml:space="preserve"> gemeentelijke subsidies</w:t>
      </w:r>
      <w:r>
        <w:rPr>
          <w:sz w:val="20"/>
        </w:rPr>
        <w:t xml:space="preserve"> en SBB zijn </w:t>
      </w:r>
      <w:r w:rsidR="00CD5F70">
        <w:rPr>
          <w:sz w:val="20"/>
        </w:rPr>
        <w:t>weliswaar licht gestegen</w:t>
      </w:r>
      <w:r w:rsidR="001E0025">
        <w:rPr>
          <w:sz w:val="20"/>
        </w:rPr>
        <w:t xml:space="preserve">, maar daar tegenover staat dat </w:t>
      </w:r>
      <w:r w:rsidR="00CD5F70">
        <w:rPr>
          <w:sz w:val="20"/>
        </w:rPr>
        <w:t>er minder inkomsten uit sponsoring</w:t>
      </w:r>
      <w:r w:rsidR="007F06F4">
        <w:rPr>
          <w:sz w:val="20"/>
        </w:rPr>
        <w:t xml:space="preserve"> zijn</w:t>
      </w:r>
      <w:r w:rsidR="00CD5F70">
        <w:rPr>
          <w:sz w:val="20"/>
        </w:rPr>
        <w:t>. Verder is er ook een stijging van de lasten</w:t>
      </w:r>
      <w:r w:rsidR="00C91FD2">
        <w:rPr>
          <w:sz w:val="20"/>
        </w:rPr>
        <w:t>, o.a. vanwege meer trainerskosten, het busvervoer en de hogere competitiebijdrage voor heren 1.</w:t>
      </w:r>
      <w:r w:rsidR="00EA2799">
        <w:rPr>
          <w:sz w:val="20"/>
        </w:rPr>
        <w:t xml:space="preserve"> </w:t>
      </w:r>
    </w:p>
    <w:p w:rsidR="0093791E" w:rsidRDefault="00DF601A" w:rsidP="00674238">
      <w:pPr>
        <w:pStyle w:val="Plattetekstinspringen"/>
        <w:spacing w:before="100" w:beforeAutospacing="1"/>
        <w:ind w:left="703"/>
        <w:rPr>
          <w:sz w:val="20"/>
        </w:rPr>
      </w:pPr>
      <w:r>
        <w:rPr>
          <w:sz w:val="20"/>
        </w:rPr>
        <w:t xml:space="preserve">Vervolgens spreekt Coen de begroting voor het komend seizoen door. </w:t>
      </w:r>
      <w:r w:rsidR="005F3EB6">
        <w:rPr>
          <w:sz w:val="20"/>
        </w:rPr>
        <w:t xml:space="preserve">De gepresenteerde begroting </w:t>
      </w:r>
      <w:r w:rsidR="00BE6473">
        <w:rPr>
          <w:sz w:val="20"/>
        </w:rPr>
        <w:t xml:space="preserve">laat een verlies zien van circa € </w:t>
      </w:r>
      <w:r w:rsidR="00C91FD2">
        <w:rPr>
          <w:sz w:val="20"/>
        </w:rPr>
        <w:t>3.900</w:t>
      </w:r>
      <w:r w:rsidR="00BE6473">
        <w:rPr>
          <w:sz w:val="20"/>
        </w:rPr>
        <w:t>,-.</w:t>
      </w:r>
      <w:r w:rsidR="00674238">
        <w:rPr>
          <w:sz w:val="20"/>
        </w:rPr>
        <w:t xml:space="preserve"> </w:t>
      </w:r>
      <w:r w:rsidR="00C91FD2">
        <w:rPr>
          <w:sz w:val="20"/>
        </w:rPr>
        <w:t xml:space="preserve">Uiteraard is dat begroot en kan het uiteindelijk resultaat minder negatief zijn. Coen roept de leden dan ook op om creatieve acties te verzinnen die de inkomsten kunnen verhogen. </w:t>
      </w:r>
    </w:p>
    <w:p w:rsidR="0093791E" w:rsidRDefault="0093791E" w:rsidP="0093791E">
      <w:pPr>
        <w:pStyle w:val="Geenafstand"/>
        <w:ind w:firstLine="703"/>
      </w:pPr>
      <w:r>
        <w:t xml:space="preserve">Rob Biemans merkt op dat er wel al enkele nieuwe sponsors zijn, maar er zijn afgelopen seizoen ook </w:t>
      </w:r>
    </w:p>
    <w:p w:rsidR="0093791E" w:rsidRDefault="0093791E" w:rsidP="0093791E">
      <w:pPr>
        <w:pStyle w:val="Geenafstand"/>
        <w:ind w:firstLine="703"/>
      </w:pPr>
      <w:r>
        <w:t xml:space="preserve">enkele sponsors gestopt. Het nog door de gemeente vast te stellen accommodatiebeleid kan ook direct of </w:t>
      </w:r>
    </w:p>
    <w:p w:rsidR="00672E39" w:rsidRDefault="0093791E" w:rsidP="0093791E">
      <w:pPr>
        <w:pStyle w:val="Geenafstand"/>
        <w:ind w:firstLine="703"/>
      </w:pPr>
      <w:r>
        <w:tab/>
        <w:t xml:space="preserve">indirect gevolgen hebben voor de </w:t>
      </w:r>
      <w:r w:rsidR="006D1FA8">
        <w:t xml:space="preserve">financiële </w:t>
      </w:r>
      <w:r>
        <w:t xml:space="preserve">positie van de vereniging. </w:t>
      </w:r>
    </w:p>
    <w:p w:rsidR="00672E39" w:rsidRDefault="00C91FD2" w:rsidP="0093791E">
      <w:pPr>
        <w:pStyle w:val="Geenafstand"/>
        <w:ind w:firstLine="703"/>
      </w:pPr>
      <w:r w:rsidRPr="00C91FD2">
        <w:t xml:space="preserve">Gerry merkt op dat </w:t>
      </w:r>
      <w:r w:rsidR="0093791E">
        <w:t xml:space="preserve">wanneer er in de loop van het seizoen een daadwerkelijk tekort dreigt het bestuur </w:t>
      </w:r>
    </w:p>
    <w:p w:rsidR="00672E39" w:rsidRDefault="0093791E" w:rsidP="0093791E">
      <w:pPr>
        <w:pStyle w:val="Geenafstand"/>
        <w:ind w:firstLine="703"/>
      </w:pPr>
      <w:r>
        <w:t xml:space="preserve">zal ingrijpen. Mogelijk dat dan volgend jaar een contributieverhoging wordt voorgesteld. Contributies </w:t>
      </w:r>
    </w:p>
    <w:p w:rsidR="00C91FD2" w:rsidRDefault="0093791E" w:rsidP="0093791E">
      <w:pPr>
        <w:pStyle w:val="Geenafstand"/>
        <w:ind w:firstLine="703"/>
      </w:pPr>
      <w:r>
        <w:t xml:space="preserve">vormen </w:t>
      </w:r>
      <w:r w:rsidR="00C91FD2" w:rsidRPr="00C91FD2">
        <w:t xml:space="preserve">de helft </w:t>
      </w:r>
      <w:r>
        <w:t xml:space="preserve">van de inkomsten.  </w:t>
      </w:r>
    </w:p>
    <w:p w:rsidR="00672E39" w:rsidRDefault="0093791E" w:rsidP="0093791E">
      <w:pPr>
        <w:pStyle w:val="Geenafstand"/>
      </w:pPr>
      <w:r>
        <w:tab/>
      </w:r>
      <w:proofErr w:type="spellStart"/>
      <w:r>
        <w:t>Matti</w:t>
      </w:r>
      <w:proofErr w:type="spellEnd"/>
      <w:r>
        <w:t xml:space="preserve"> vraagt waarom er geen entree wordt geheven net als bijvoorbeeld bij Swift. Gerry legt uit dat </w:t>
      </w:r>
      <w:r w:rsidR="00672E39">
        <w:t xml:space="preserve">ook </w:t>
      </w:r>
    </w:p>
    <w:p w:rsidR="00672E39" w:rsidRDefault="00672E39" w:rsidP="0093791E">
      <w:pPr>
        <w:pStyle w:val="Geenafstand"/>
      </w:pPr>
      <w:r>
        <w:tab/>
        <w:t xml:space="preserve">dat een vrijwilligerstaak is en de animo om dat te doen niet groot is en bovendien rekening moet worden </w:t>
      </w:r>
    </w:p>
    <w:p w:rsidR="0093791E" w:rsidRDefault="00672E39" w:rsidP="0093791E">
      <w:pPr>
        <w:pStyle w:val="Geenafstand"/>
      </w:pPr>
      <w:r>
        <w:tab/>
        <w:t>gehouden met de eigen leden die een wedstrijd bezoeken. Daarom is gekozen voor lotenverkoop.</w:t>
      </w:r>
    </w:p>
    <w:p w:rsidR="00672E39" w:rsidRDefault="00672E39" w:rsidP="00674238">
      <w:pPr>
        <w:pStyle w:val="Plattetekstinspringen"/>
        <w:spacing w:before="100" w:beforeAutospacing="1"/>
        <w:ind w:left="703"/>
        <w:rPr>
          <w:sz w:val="20"/>
        </w:rPr>
      </w:pPr>
      <w:r>
        <w:rPr>
          <w:sz w:val="20"/>
        </w:rPr>
        <w:t xml:space="preserve">Mirjam </w:t>
      </w:r>
      <w:r w:rsidR="002041C5">
        <w:rPr>
          <w:sz w:val="20"/>
        </w:rPr>
        <w:t xml:space="preserve">van Erp </w:t>
      </w:r>
      <w:r>
        <w:rPr>
          <w:sz w:val="20"/>
        </w:rPr>
        <w:t xml:space="preserve">vraagt </w:t>
      </w:r>
      <w:r w:rsidR="008E2395">
        <w:rPr>
          <w:sz w:val="20"/>
        </w:rPr>
        <w:t xml:space="preserve">waarom de volwassen scheidsrechters een vergoeding krijgen en wijst er daarbij op dat er ook een heleboel andere vrijwilligers zijn die geen vergoeding krijgen. Dit onderwerp zal nader in de TC worden besproken en mogelijk dat dit inderdaad gaat veranderen. In antwoord op een opmerking van </w:t>
      </w:r>
      <w:proofErr w:type="spellStart"/>
      <w:r w:rsidR="008E2395">
        <w:rPr>
          <w:sz w:val="20"/>
        </w:rPr>
        <w:t>Elies</w:t>
      </w:r>
      <w:proofErr w:type="spellEnd"/>
      <w:r w:rsidR="008E2395">
        <w:rPr>
          <w:sz w:val="20"/>
        </w:rPr>
        <w:t xml:space="preserve"> wordt gezegd dat enkele vaste fluiters die vergoeding dan nog wel zullen ontvangen. De uitkomst zal dan naar betrokkenen worden gecommuniceerd. Joost Tielemans </w:t>
      </w:r>
      <w:r w:rsidR="002041C5">
        <w:rPr>
          <w:sz w:val="20"/>
        </w:rPr>
        <w:t xml:space="preserve">merkt op dat er op de scheidsrechterlijst personen staan die geen lid meer zijn. </w:t>
      </w:r>
    </w:p>
    <w:p w:rsidR="00C66314" w:rsidRDefault="002041C5" w:rsidP="00674238">
      <w:pPr>
        <w:pStyle w:val="Plattetekstinspringen"/>
        <w:spacing w:before="100" w:beforeAutospacing="1"/>
        <w:ind w:left="703"/>
        <w:rPr>
          <w:sz w:val="20"/>
        </w:rPr>
      </w:pPr>
      <w:r>
        <w:rPr>
          <w:sz w:val="20"/>
        </w:rPr>
        <w:t xml:space="preserve">Er is nog geen </w:t>
      </w:r>
      <w:r w:rsidR="00C66314">
        <w:rPr>
          <w:sz w:val="20"/>
        </w:rPr>
        <w:t>kascontrole verricht</w:t>
      </w:r>
      <w:r>
        <w:rPr>
          <w:sz w:val="20"/>
        </w:rPr>
        <w:t>; Kristel van Sleeuwen wil dat alsnog doen.</w:t>
      </w:r>
    </w:p>
    <w:p w:rsidR="004C4A37" w:rsidRDefault="004C4A37">
      <w:pPr>
        <w:pStyle w:val="Plattetekstinspringen"/>
        <w:rPr>
          <w:sz w:val="20"/>
        </w:rPr>
      </w:pPr>
    </w:p>
    <w:p w:rsidR="00DF601A" w:rsidRDefault="003D4A85">
      <w:pPr>
        <w:pStyle w:val="Plattetekstinspringen"/>
        <w:ind w:left="0"/>
        <w:rPr>
          <w:sz w:val="20"/>
        </w:rPr>
      </w:pPr>
      <w:r>
        <w:rPr>
          <w:sz w:val="20"/>
        </w:rPr>
        <w:t>5</w:t>
      </w:r>
      <w:r w:rsidR="00991E39">
        <w:rPr>
          <w:sz w:val="20"/>
        </w:rPr>
        <w:t>.</w:t>
      </w:r>
      <w:r w:rsidR="00991E39">
        <w:rPr>
          <w:sz w:val="20"/>
        </w:rPr>
        <w:tab/>
      </w:r>
      <w:r w:rsidR="00DF601A">
        <w:rPr>
          <w:sz w:val="20"/>
        </w:rPr>
        <w:t>Woordjes commissies</w:t>
      </w:r>
    </w:p>
    <w:p w:rsidR="00E2404D" w:rsidRDefault="00E2404D" w:rsidP="001A496A">
      <w:pPr>
        <w:pStyle w:val="Plattetekstinspringen"/>
        <w:rPr>
          <w:i/>
          <w:sz w:val="20"/>
        </w:rPr>
      </w:pPr>
    </w:p>
    <w:p w:rsidR="002041C5" w:rsidRDefault="00DF601A" w:rsidP="001A496A">
      <w:pPr>
        <w:pStyle w:val="Plattetekstinspringen"/>
        <w:rPr>
          <w:iCs/>
          <w:sz w:val="20"/>
        </w:rPr>
      </w:pPr>
      <w:r>
        <w:rPr>
          <w:i/>
          <w:sz w:val="20"/>
        </w:rPr>
        <w:t>Technische commissie</w:t>
      </w:r>
      <w:r>
        <w:rPr>
          <w:i/>
          <w:sz w:val="20"/>
        </w:rPr>
        <w:br/>
      </w:r>
      <w:r w:rsidR="00FA5FAE">
        <w:rPr>
          <w:iCs/>
          <w:sz w:val="20"/>
        </w:rPr>
        <w:t>Alex</w:t>
      </w:r>
      <w:r>
        <w:rPr>
          <w:iCs/>
          <w:sz w:val="20"/>
        </w:rPr>
        <w:t xml:space="preserve"> </w:t>
      </w:r>
      <w:r w:rsidR="00A27240">
        <w:rPr>
          <w:iCs/>
          <w:sz w:val="20"/>
        </w:rPr>
        <w:t xml:space="preserve">van Boxtel </w:t>
      </w:r>
      <w:r w:rsidR="00301251">
        <w:rPr>
          <w:iCs/>
          <w:sz w:val="20"/>
        </w:rPr>
        <w:t xml:space="preserve">geeft een toelichting op het afgelopen seizoen. </w:t>
      </w:r>
      <w:r w:rsidR="002041C5">
        <w:rPr>
          <w:iCs/>
          <w:sz w:val="20"/>
        </w:rPr>
        <w:t xml:space="preserve">Er zijn veel wijzigingen bij de trainers/coaches, maar de TC is er in geslaagd om nieuwe personen te vinden. Het kan wel weer even duren voordat alles op ervaring draait. </w:t>
      </w:r>
      <w:r w:rsidR="00314452">
        <w:rPr>
          <w:iCs/>
          <w:sz w:val="20"/>
        </w:rPr>
        <w:t>Er zal een kadervergadering worden gehouden.</w:t>
      </w:r>
    </w:p>
    <w:p w:rsidR="00314452" w:rsidRDefault="00314452" w:rsidP="001A496A">
      <w:pPr>
        <w:pStyle w:val="Plattetekstinspringen"/>
        <w:rPr>
          <w:iCs/>
          <w:sz w:val="20"/>
        </w:rPr>
      </w:pPr>
    </w:p>
    <w:p w:rsidR="00B24EB2" w:rsidRPr="00B24EB2" w:rsidRDefault="00DF601A" w:rsidP="00B24EB2">
      <w:pPr>
        <w:pStyle w:val="Plattetekstinspringen"/>
        <w:ind w:left="703"/>
        <w:rPr>
          <w:sz w:val="20"/>
        </w:rPr>
      </w:pPr>
      <w:r>
        <w:rPr>
          <w:i/>
          <w:sz w:val="20"/>
        </w:rPr>
        <w:t>Kampcommissie</w:t>
      </w:r>
      <w:r>
        <w:rPr>
          <w:sz w:val="20"/>
        </w:rPr>
        <w:br/>
      </w:r>
      <w:r w:rsidR="00E2404D">
        <w:rPr>
          <w:sz w:val="20"/>
        </w:rPr>
        <w:t>Alex zegt dat h</w:t>
      </w:r>
      <w:r>
        <w:rPr>
          <w:sz w:val="20"/>
        </w:rPr>
        <w:t xml:space="preserve">et kamp </w:t>
      </w:r>
      <w:r w:rsidR="00E2404D">
        <w:rPr>
          <w:sz w:val="20"/>
        </w:rPr>
        <w:t xml:space="preserve">ook </w:t>
      </w:r>
      <w:r>
        <w:rPr>
          <w:sz w:val="20"/>
        </w:rPr>
        <w:t>dit jaar</w:t>
      </w:r>
      <w:r w:rsidR="00DA1F15">
        <w:rPr>
          <w:sz w:val="20"/>
        </w:rPr>
        <w:t xml:space="preserve"> weer goed </w:t>
      </w:r>
      <w:r w:rsidR="00E2404D">
        <w:rPr>
          <w:sz w:val="20"/>
        </w:rPr>
        <w:t>i</w:t>
      </w:r>
      <w:r w:rsidR="00DA1F15">
        <w:rPr>
          <w:sz w:val="20"/>
        </w:rPr>
        <w:t>s verlopen.</w:t>
      </w:r>
      <w:r w:rsidR="006A511D">
        <w:rPr>
          <w:sz w:val="20"/>
        </w:rPr>
        <w:t xml:space="preserve"> </w:t>
      </w:r>
      <w:r w:rsidR="003D7152">
        <w:rPr>
          <w:sz w:val="20"/>
        </w:rPr>
        <w:t xml:space="preserve">Er hebben circa </w:t>
      </w:r>
      <w:r w:rsidR="00E2404D">
        <w:rPr>
          <w:sz w:val="20"/>
        </w:rPr>
        <w:t>8</w:t>
      </w:r>
      <w:r w:rsidR="003D7152">
        <w:rPr>
          <w:sz w:val="20"/>
        </w:rPr>
        <w:t>0 jeugdleden aan deelgenomen</w:t>
      </w:r>
      <w:r w:rsidR="00E2404D">
        <w:rPr>
          <w:sz w:val="20"/>
        </w:rPr>
        <w:t xml:space="preserve"> en </w:t>
      </w:r>
      <w:r w:rsidR="001C6DD2">
        <w:rPr>
          <w:sz w:val="20"/>
        </w:rPr>
        <w:t xml:space="preserve">er waren </w:t>
      </w:r>
      <w:r w:rsidR="00E2404D">
        <w:rPr>
          <w:sz w:val="20"/>
        </w:rPr>
        <w:t xml:space="preserve">veel vrijwilligers. Financieel is quitte gedraaid. Op </w:t>
      </w:r>
      <w:r w:rsidR="006D1FA8">
        <w:rPr>
          <w:sz w:val="20"/>
        </w:rPr>
        <w:t>YouTube</w:t>
      </w:r>
      <w:r w:rsidR="00E2404D">
        <w:rPr>
          <w:sz w:val="20"/>
        </w:rPr>
        <w:t xml:space="preserve"> staat een filmpje van het kamp.</w:t>
      </w:r>
    </w:p>
    <w:p w:rsidR="00DA1F15" w:rsidRDefault="00E2404D" w:rsidP="00DA1F15">
      <w:pPr>
        <w:pStyle w:val="Plattetekstinspringen"/>
        <w:ind w:left="0"/>
        <w:rPr>
          <w:sz w:val="20"/>
        </w:rPr>
      </w:pPr>
      <w:r>
        <w:rPr>
          <w:sz w:val="20"/>
        </w:rPr>
        <w:tab/>
      </w:r>
    </w:p>
    <w:p w:rsidR="00E2404D" w:rsidRPr="00E2404D" w:rsidRDefault="00E2404D" w:rsidP="00E2404D">
      <w:pPr>
        <w:pStyle w:val="Plattetekstinspringen"/>
        <w:rPr>
          <w:sz w:val="20"/>
        </w:rPr>
      </w:pPr>
      <w:r>
        <w:rPr>
          <w:sz w:val="20"/>
        </w:rPr>
        <w:tab/>
      </w:r>
      <w:r w:rsidRPr="00E2404D">
        <w:rPr>
          <w:i/>
          <w:sz w:val="20"/>
        </w:rPr>
        <w:t>Evenementencommissie/PR-commissie</w:t>
      </w:r>
    </w:p>
    <w:p w:rsidR="00E2404D" w:rsidRDefault="00E2404D" w:rsidP="00DA1F15">
      <w:pPr>
        <w:pStyle w:val="Plattetekstinspringen"/>
        <w:ind w:left="0"/>
        <w:rPr>
          <w:sz w:val="20"/>
        </w:rPr>
      </w:pPr>
      <w:r>
        <w:rPr>
          <w:sz w:val="20"/>
        </w:rPr>
        <w:tab/>
        <w:t xml:space="preserve">Afgelopen seizoen is er 2 x feest met ballen geweest; a.s. zaterdag is er een actie voor Marcel </w:t>
      </w:r>
      <w:proofErr w:type="spellStart"/>
      <w:r>
        <w:rPr>
          <w:sz w:val="20"/>
        </w:rPr>
        <w:t>Kanters</w:t>
      </w:r>
      <w:proofErr w:type="spellEnd"/>
      <w:r>
        <w:rPr>
          <w:sz w:val="20"/>
        </w:rPr>
        <w:t xml:space="preserve">, </w:t>
      </w:r>
      <w:r>
        <w:rPr>
          <w:sz w:val="20"/>
        </w:rPr>
        <w:tab/>
        <w:t>voormalig vrijwilliger bij Habo’95.</w:t>
      </w:r>
      <w:r w:rsidR="00B54D61">
        <w:rPr>
          <w:sz w:val="20"/>
        </w:rPr>
        <w:t xml:space="preserve"> Verder zijn er enkele sponsors bijgekomen. </w:t>
      </w:r>
    </w:p>
    <w:p w:rsidR="00B54D61" w:rsidRDefault="00B54D61" w:rsidP="00DA1F15">
      <w:pPr>
        <w:pStyle w:val="Plattetekstinspringen"/>
        <w:ind w:left="0"/>
        <w:rPr>
          <w:sz w:val="20"/>
        </w:rPr>
      </w:pPr>
    </w:p>
    <w:p w:rsidR="00B54D61" w:rsidRDefault="00B54D61" w:rsidP="00DA1F15">
      <w:pPr>
        <w:pStyle w:val="Plattetekstinspringen"/>
        <w:ind w:left="0"/>
        <w:rPr>
          <w:sz w:val="20"/>
        </w:rPr>
      </w:pPr>
    </w:p>
    <w:p w:rsidR="00B54D61" w:rsidRPr="00B54D61" w:rsidRDefault="00B54D61" w:rsidP="00B54D61">
      <w:pPr>
        <w:pStyle w:val="Plattetekstinspringen"/>
        <w:rPr>
          <w:i/>
          <w:sz w:val="20"/>
        </w:rPr>
      </w:pPr>
      <w:r>
        <w:rPr>
          <w:sz w:val="20"/>
        </w:rPr>
        <w:tab/>
      </w:r>
      <w:r w:rsidRPr="00B54D61">
        <w:rPr>
          <w:i/>
          <w:sz w:val="20"/>
        </w:rPr>
        <w:t>Scheidsrechterscommissie</w:t>
      </w:r>
    </w:p>
    <w:p w:rsidR="00B54D61" w:rsidRDefault="00B54D61" w:rsidP="00DA1F15">
      <w:pPr>
        <w:pStyle w:val="Plattetekstinspringen"/>
        <w:ind w:left="0"/>
        <w:rPr>
          <w:sz w:val="20"/>
        </w:rPr>
      </w:pPr>
      <w:r>
        <w:rPr>
          <w:sz w:val="20"/>
        </w:rPr>
        <w:tab/>
        <w:t xml:space="preserve">Er is niemand van die commissie aanwezig; het probleem van de scheidsrechters is er nog steeds en als </w:t>
      </w:r>
    </w:p>
    <w:p w:rsidR="00B54D61" w:rsidRDefault="00B54D61" w:rsidP="00DA1F15">
      <w:pPr>
        <w:pStyle w:val="Plattetekstinspringen"/>
        <w:ind w:left="0"/>
        <w:rPr>
          <w:sz w:val="20"/>
        </w:rPr>
      </w:pPr>
      <w:r>
        <w:rPr>
          <w:sz w:val="20"/>
        </w:rPr>
        <w:tab/>
        <w:t xml:space="preserve">dat blijft kan dat op den duur ertoe leiden dat wedstrijdteams uit de competitie moeten worden </w:t>
      </w:r>
    </w:p>
    <w:p w:rsidR="00B54D61" w:rsidRDefault="00B54D61" w:rsidP="00DA1F15">
      <w:pPr>
        <w:pStyle w:val="Plattetekstinspringen"/>
        <w:ind w:left="0"/>
        <w:rPr>
          <w:sz w:val="20"/>
        </w:rPr>
      </w:pPr>
      <w:r>
        <w:rPr>
          <w:sz w:val="20"/>
        </w:rPr>
        <w:tab/>
        <w:t>genomen. Rob Tielemans zegt dat hij de kar wil gaan trekken.</w:t>
      </w:r>
    </w:p>
    <w:p w:rsidR="00B54D61" w:rsidRDefault="00B54D61" w:rsidP="00DA1F15">
      <w:pPr>
        <w:pStyle w:val="Plattetekstinspringen"/>
        <w:ind w:left="0"/>
        <w:rPr>
          <w:sz w:val="20"/>
        </w:rPr>
      </w:pPr>
    </w:p>
    <w:p w:rsidR="00DF601A" w:rsidRDefault="00B54D61">
      <w:pPr>
        <w:pStyle w:val="Plattetekstinspringen"/>
        <w:ind w:left="0"/>
        <w:rPr>
          <w:sz w:val="20"/>
        </w:rPr>
      </w:pPr>
      <w:r>
        <w:rPr>
          <w:sz w:val="20"/>
        </w:rPr>
        <w:t>6.</w:t>
      </w:r>
      <w:r>
        <w:rPr>
          <w:sz w:val="20"/>
        </w:rPr>
        <w:tab/>
      </w:r>
      <w:r w:rsidR="00DF601A">
        <w:rPr>
          <w:sz w:val="20"/>
        </w:rPr>
        <w:t>Rondvraag</w:t>
      </w:r>
    </w:p>
    <w:p w:rsidR="00605851" w:rsidRDefault="00B54D61">
      <w:pPr>
        <w:pStyle w:val="Plattetekstinspringen"/>
        <w:rPr>
          <w:sz w:val="20"/>
        </w:rPr>
      </w:pPr>
      <w:r>
        <w:rPr>
          <w:sz w:val="20"/>
        </w:rPr>
        <w:t xml:space="preserve">Er wordt nogmaals op gewezen dat a.s. zaterdag de actie voor Marcel </w:t>
      </w:r>
      <w:proofErr w:type="spellStart"/>
      <w:r>
        <w:rPr>
          <w:sz w:val="20"/>
        </w:rPr>
        <w:t>Kanters</w:t>
      </w:r>
      <w:proofErr w:type="spellEnd"/>
      <w:r>
        <w:rPr>
          <w:sz w:val="20"/>
        </w:rPr>
        <w:t xml:space="preserve"> is en ook een deel van de kantineopbrengsten naar het goede doel gaan.</w:t>
      </w:r>
    </w:p>
    <w:p w:rsidR="00B54D61" w:rsidRDefault="00B54D61">
      <w:pPr>
        <w:pStyle w:val="Plattetekstinspringen"/>
        <w:rPr>
          <w:sz w:val="20"/>
        </w:rPr>
      </w:pPr>
    </w:p>
    <w:p w:rsidR="00DF601A" w:rsidRDefault="00B54D61">
      <w:pPr>
        <w:pStyle w:val="Plattetekstinspringen"/>
        <w:ind w:hanging="705"/>
        <w:rPr>
          <w:sz w:val="20"/>
        </w:rPr>
      </w:pPr>
      <w:r>
        <w:rPr>
          <w:sz w:val="20"/>
        </w:rPr>
        <w:t>7</w:t>
      </w:r>
      <w:r w:rsidR="00DF601A">
        <w:rPr>
          <w:sz w:val="20"/>
        </w:rPr>
        <w:t xml:space="preserve">. </w:t>
      </w:r>
      <w:r w:rsidR="00DF601A">
        <w:rPr>
          <w:sz w:val="20"/>
        </w:rPr>
        <w:tab/>
        <w:t>Sluiting</w:t>
      </w:r>
      <w:r w:rsidR="00DF601A">
        <w:rPr>
          <w:sz w:val="20"/>
        </w:rPr>
        <w:br/>
        <w:t>Voorzitter Gerry van Boxtel sloot onder dankzegging voor ieders komst en inbreng de vergadering.</w:t>
      </w:r>
    </w:p>
    <w:sectPr w:rsidR="00DF601A">
      <w:headerReference w:type="default" r:id="rId9"/>
      <w:footerReference w:type="even" r:id="rId10"/>
      <w:footerReference w:type="default" r:id="rId11"/>
      <w:pgSz w:w="11906" w:h="16838"/>
      <w:pgMar w:top="1417" w:right="1417" w:bottom="1417"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73C4" w:rsidRDefault="005873C4">
      <w:r>
        <w:separator/>
      </w:r>
    </w:p>
  </w:endnote>
  <w:endnote w:type="continuationSeparator" w:id="0">
    <w:p w:rsidR="005873C4" w:rsidRDefault="005873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01A" w:rsidRDefault="00DF601A">
    <w:pPr>
      <w:pStyle w:val="Voettekst"/>
      <w:framePr w:wrap="around" w:vAnchor="text" w:hAnchor="margin" w:xAlign="center" w:y="1"/>
      <w:rPr>
        <w:rStyle w:val="Paginanummer"/>
      </w:rPr>
    </w:pPr>
    <w:r>
      <w:rPr>
        <w:rStyle w:val="Paginanummer"/>
      </w:rPr>
      <w:fldChar w:fldCharType="begin"/>
    </w:r>
    <w:r>
      <w:rPr>
        <w:rStyle w:val="Paginanummer"/>
      </w:rPr>
      <w:instrText xml:space="preserve">PAGE  </w:instrText>
    </w:r>
    <w:r>
      <w:rPr>
        <w:rStyle w:val="Paginanummer"/>
      </w:rPr>
      <w:fldChar w:fldCharType="end"/>
    </w:r>
  </w:p>
  <w:p w:rsidR="00DF601A" w:rsidRDefault="00DF601A">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01A" w:rsidRDefault="00DF601A">
    <w:pPr>
      <w:pStyle w:val="Voettekst"/>
      <w:framePr w:wrap="around" w:vAnchor="text" w:hAnchor="margin" w:xAlign="center" w:y="1"/>
      <w:rPr>
        <w:rStyle w:val="Paginanummer"/>
      </w:rPr>
    </w:pPr>
    <w:r>
      <w:rPr>
        <w:rStyle w:val="Paginanummer"/>
      </w:rPr>
      <w:fldChar w:fldCharType="begin"/>
    </w:r>
    <w:r>
      <w:rPr>
        <w:rStyle w:val="Paginanummer"/>
      </w:rPr>
      <w:instrText xml:space="preserve">PAGE  </w:instrText>
    </w:r>
    <w:r>
      <w:rPr>
        <w:rStyle w:val="Paginanummer"/>
      </w:rPr>
      <w:fldChar w:fldCharType="separate"/>
    </w:r>
    <w:r w:rsidR="001C6DD2">
      <w:rPr>
        <w:rStyle w:val="Paginanummer"/>
        <w:noProof/>
      </w:rPr>
      <w:t>1</w:t>
    </w:r>
    <w:r>
      <w:rPr>
        <w:rStyle w:val="Paginanummer"/>
      </w:rPr>
      <w:fldChar w:fldCharType="end"/>
    </w:r>
  </w:p>
  <w:p w:rsidR="00DF601A" w:rsidRDefault="00DF601A">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73C4" w:rsidRDefault="005873C4">
      <w:r>
        <w:separator/>
      </w:r>
    </w:p>
  </w:footnote>
  <w:footnote w:type="continuationSeparator" w:id="0">
    <w:p w:rsidR="005873C4" w:rsidRDefault="005873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8030894"/>
      <w:docPartObj>
        <w:docPartGallery w:val="Watermarks"/>
        <w:docPartUnique/>
      </w:docPartObj>
    </w:sdtPr>
    <w:sdtEndPr/>
    <w:sdtContent>
      <w:p w:rsidR="00605851" w:rsidRDefault="005873C4">
        <w:pPr>
          <w:pStyle w:val="Koptekst"/>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B5FB0"/>
    <w:multiLevelType w:val="hybridMultilevel"/>
    <w:tmpl w:val="82EAB6BC"/>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C3A2FF0"/>
    <w:multiLevelType w:val="hybridMultilevel"/>
    <w:tmpl w:val="3BB85D86"/>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1B57F20"/>
    <w:multiLevelType w:val="hybridMultilevel"/>
    <w:tmpl w:val="92647254"/>
    <w:lvl w:ilvl="0" w:tplc="0413000F">
      <w:start w:val="2"/>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
    <w:nsid w:val="120343C9"/>
    <w:multiLevelType w:val="hybridMultilevel"/>
    <w:tmpl w:val="4B52F970"/>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C3B39AE"/>
    <w:multiLevelType w:val="hybridMultilevel"/>
    <w:tmpl w:val="2DC8B6D2"/>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2BF8112A"/>
    <w:multiLevelType w:val="hybridMultilevel"/>
    <w:tmpl w:val="C1C2AC3C"/>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C98052A"/>
    <w:multiLevelType w:val="hybridMultilevel"/>
    <w:tmpl w:val="4D6C8788"/>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38C64FB4"/>
    <w:multiLevelType w:val="hybridMultilevel"/>
    <w:tmpl w:val="5D3649CE"/>
    <w:lvl w:ilvl="0" w:tplc="0413000F">
      <w:start w:val="4"/>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nsid w:val="40D977B6"/>
    <w:multiLevelType w:val="hybridMultilevel"/>
    <w:tmpl w:val="CEAE64C4"/>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5F8376BD"/>
    <w:multiLevelType w:val="hybridMultilevel"/>
    <w:tmpl w:val="28DE49EC"/>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6F5156C6"/>
    <w:multiLevelType w:val="singleLevel"/>
    <w:tmpl w:val="59BCEA26"/>
    <w:lvl w:ilvl="0">
      <w:start w:val="1"/>
      <w:numFmt w:val="decimal"/>
      <w:lvlText w:val="%1."/>
      <w:lvlJc w:val="left"/>
      <w:pPr>
        <w:tabs>
          <w:tab w:val="num" w:pos="705"/>
        </w:tabs>
        <w:ind w:left="705" w:hanging="705"/>
      </w:pPr>
      <w:rPr>
        <w:rFonts w:hint="default"/>
      </w:rPr>
    </w:lvl>
  </w:abstractNum>
  <w:abstractNum w:abstractNumId="11">
    <w:nsid w:val="712D2370"/>
    <w:multiLevelType w:val="hybridMultilevel"/>
    <w:tmpl w:val="F6641B4A"/>
    <w:lvl w:ilvl="0" w:tplc="B3C8706A">
      <w:start w:val="6"/>
      <w:numFmt w:val="decimal"/>
      <w:lvlText w:val="%1."/>
      <w:lvlJc w:val="left"/>
      <w:pPr>
        <w:tabs>
          <w:tab w:val="num" w:pos="1065"/>
        </w:tabs>
        <w:ind w:left="1065" w:hanging="7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77816055"/>
    <w:multiLevelType w:val="hybridMultilevel"/>
    <w:tmpl w:val="1DBC159A"/>
    <w:lvl w:ilvl="0" w:tplc="D40C8844">
      <w:start w:val="6"/>
      <w:numFmt w:val="decimal"/>
      <w:lvlText w:val="%1."/>
      <w:lvlJc w:val="left"/>
      <w:pPr>
        <w:tabs>
          <w:tab w:val="num" w:pos="1065"/>
        </w:tabs>
        <w:ind w:left="1065" w:hanging="7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7C883C14"/>
    <w:multiLevelType w:val="hybridMultilevel"/>
    <w:tmpl w:val="5D84199E"/>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7D84018D"/>
    <w:multiLevelType w:val="hybridMultilevel"/>
    <w:tmpl w:val="08E6D83E"/>
    <w:lvl w:ilvl="0" w:tplc="0409000F">
      <w:start w:val="6"/>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nsid w:val="7F11040F"/>
    <w:multiLevelType w:val="singleLevel"/>
    <w:tmpl w:val="0413000F"/>
    <w:lvl w:ilvl="0">
      <w:start w:val="1"/>
      <w:numFmt w:val="decimal"/>
      <w:lvlText w:val="%1."/>
      <w:lvlJc w:val="left"/>
      <w:pPr>
        <w:tabs>
          <w:tab w:val="num" w:pos="360"/>
        </w:tabs>
        <w:ind w:left="360" w:hanging="360"/>
      </w:pPr>
    </w:lvl>
  </w:abstractNum>
  <w:num w:numId="1">
    <w:abstractNumId w:val="10"/>
  </w:num>
  <w:num w:numId="2">
    <w:abstractNumId w:val="15"/>
  </w:num>
  <w:num w:numId="3">
    <w:abstractNumId w:val="11"/>
  </w:num>
  <w:num w:numId="4">
    <w:abstractNumId w:val="5"/>
  </w:num>
  <w:num w:numId="5">
    <w:abstractNumId w:val="14"/>
  </w:num>
  <w:num w:numId="6">
    <w:abstractNumId w:val="8"/>
  </w:num>
  <w:num w:numId="7">
    <w:abstractNumId w:val="1"/>
  </w:num>
  <w:num w:numId="8">
    <w:abstractNumId w:val="6"/>
  </w:num>
  <w:num w:numId="9">
    <w:abstractNumId w:val="3"/>
  </w:num>
  <w:num w:numId="10">
    <w:abstractNumId w:val="9"/>
  </w:num>
  <w:num w:numId="11">
    <w:abstractNumId w:val="4"/>
  </w:num>
  <w:num w:numId="12">
    <w:abstractNumId w:val="0"/>
  </w:num>
  <w:num w:numId="13">
    <w:abstractNumId w:val="12"/>
  </w:num>
  <w:num w:numId="14">
    <w:abstractNumId w:val="13"/>
  </w:num>
  <w:num w:numId="15">
    <w:abstractNumId w:val="2"/>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1AD2"/>
    <w:rsid w:val="0003649B"/>
    <w:rsid w:val="000504BA"/>
    <w:rsid w:val="00061959"/>
    <w:rsid w:val="00073A30"/>
    <w:rsid w:val="000C2437"/>
    <w:rsid w:val="000C363E"/>
    <w:rsid w:val="000F0DD7"/>
    <w:rsid w:val="0010506A"/>
    <w:rsid w:val="00111CA3"/>
    <w:rsid w:val="0013126B"/>
    <w:rsid w:val="00194384"/>
    <w:rsid w:val="0019583E"/>
    <w:rsid w:val="001A496A"/>
    <w:rsid w:val="001C2323"/>
    <w:rsid w:val="001C6DD2"/>
    <w:rsid w:val="001E0025"/>
    <w:rsid w:val="001E4F82"/>
    <w:rsid w:val="002041C5"/>
    <w:rsid w:val="00251BF3"/>
    <w:rsid w:val="0028797C"/>
    <w:rsid w:val="002974DB"/>
    <w:rsid w:val="002B608E"/>
    <w:rsid w:val="002D2A69"/>
    <w:rsid w:val="002E6A4F"/>
    <w:rsid w:val="00301251"/>
    <w:rsid w:val="00314452"/>
    <w:rsid w:val="00351CA2"/>
    <w:rsid w:val="00355111"/>
    <w:rsid w:val="00371173"/>
    <w:rsid w:val="003946E2"/>
    <w:rsid w:val="003B42AA"/>
    <w:rsid w:val="003D4A85"/>
    <w:rsid w:val="003D7152"/>
    <w:rsid w:val="003F0D66"/>
    <w:rsid w:val="00455A70"/>
    <w:rsid w:val="004C4A37"/>
    <w:rsid w:val="004C6E43"/>
    <w:rsid w:val="004D1805"/>
    <w:rsid w:val="00555126"/>
    <w:rsid w:val="00557702"/>
    <w:rsid w:val="00561B1D"/>
    <w:rsid w:val="005873C4"/>
    <w:rsid w:val="005D49C2"/>
    <w:rsid w:val="005F3EB6"/>
    <w:rsid w:val="00605851"/>
    <w:rsid w:val="006661F8"/>
    <w:rsid w:val="00672E39"/>
    <w:rsid w:val="00674238"/>
    <w:rsid w:val="006A511D"/>
    <w:rsid w:val="006D1FA8"/>
    <w:rsid w:val="006F63D2"/>
    <w:rsid w:val="00731967"/>
    <w:rsid w:val="00763126"/>
    <w:rsid w:val="00792A3B"/>
    <w:rsid w:val="007B71A0"/>
    <w:rsid w:val="007F06F4"/>
    <w:rsid w:val="00801A2D"/>
    <w:rsid w:val="00811BD2"/>
    <w:rsid w:val="00871AD2"/>
    <w:rsid w:val="00872D85"/>
    <w:rsid w:val="008E2395"/>
    <w:rsid w:val="00926B75"/>
    <w:rsid w:val="009307AA"/>
    <w:rsid w:val="0093791E"/>
    <w:rsid w:val="009505CA"/>
    <w:rsid w:val="009633F2"/>
    <w:rsid w:val="00972E9F"/>
    <w:rsid w:val="00991871"/>
    <w:rsid w:val="00991E39"/>
    <w:rsid w:val="009E71FD"/>
    <w:rsid w:val="00A1628E"/>
    <w:rsid w:val="00A27240"/>
    <w:rsid w:val="00A83A5B"/>
    <w:rsid w:val="00A84C96"/>
    <w:rsid w:val="00AA048F"/>
    <w:rsid w:val="00AA60F9"/>
    <w:rsid w:val="00AB58D5"/>
    <w:rsid w:val="00AD7181"/>
    <w:rsid w:val="00AE7504"/>
    <w:rsid w:val="00AF637B"/>
    <w:rsid w:val="00B24EB2"/>
    <w:rsid w:val="00B25DF1"/>
    <w:rsid w:val="00B40CF4"/>
    <w:rsid w:val="00B54D61"/>
    <w:rsid w:val="00B55DA6"/>
    <w:rsid w:val="00B6492B"/>
    <w:rsid w:val="00B804DD"/>
    <w:rsid w:val="00BB0621"/>
    <w:rsid w:val="00BE6473"/>
    <w:rsid w:val="00C062FA"/>
    <w:rsid w:val="00C2614A"/>
    <w:rsid w:val="00C51B78"/>
    <w:rsid w:val="00C66314"/>
    <w:rsid w:val="00C91FD2"/>
    <w:rsid w:val="00C95D76"/>
    <w:rsid w:val="00C97B6B"/>
    <w:rsid w:val="00CB29F5"/>
    <w:rsid w:val="00CB6C4F"/>
    <w:rsid w:val="00CD006A"/>
    <w:rsid w:val="00CD16C3"/>
    <w:rsid w:val="00CD5F70"/>
    <w:rsid w:val="00D16C48"/>
    <w:rsid w:val="00D3700D"/>
    <w:rsid w:val="00D479BD"/>
    <w:rsid w:val="00D67193"/>
    <w:rsid w:val="00DA1F15"/>
    <w:rsid w:val="00DD4BB4"/>
    <w:rsid w:val="00DD4BE9"/>
    <w:rsid w:val="00DD6A98"/>
    <w:rsid w:val="00DF601A"/>
    <w:rsid w:val="00E10308"/>
    <w:rsid w:val="00E2404D"/>
    <w:rsid w:val="00E60436"/>
    <w:rsid w:val="00E8644F"/>
    <w:rsid w:val="00EA2799"/>
    <w:rsid w:val="00EB780B"/>
    <w:rsid w:val="00F52DDD"/>
    <w:rsid w:val="00F713ED"/>
    <w:rsid w:val="00F84655"/>
    <w:rsid w:val="00F854F8"/>
    <w:rsid w:val="00FA5FAE"/>
    <w:rsid w:val="00FD5C87"/>
    <w:rsid w:val="00FF3C9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l-NL"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Pr>
      <w:lang w:eastAsia="en-US"/>
    </w:rPr>
  </w:style>
  <w:style w:type="paragraph" w:styleId="Kop1">
    <w:name w:val="heading 1"/>
    <w:basedOn w:val="Standaard"/>
    <w:next w:val="Standaard"/>
    <w:qFormat/>
    <w:pPr>
      <w:keepNext/>
      <w:outlineLvl w:val="0"/>
    </w:pPr>
    <w:rPr>
      <w:u w:val="single"/>
    </w:rPr>
  </w:style>
  <w:style w:type="paragraph" w:styleId="Kop2">
    <w:name w:val="heading 2"/>
    <w:basedOn w:val="Standaard"/>
    <w:next w:val="Standaard"/>
    <w:qFormat/>
    <w:pPr>
      <w:keepNext/>
      <w:ind w:firstLine="705"/>
      <w:outlineLvl w:val="1"/>
    </w:pPr>
    <w:rPr>
      <w:i/>
      <w:sz w:val="22"/>
    </w:rPr>
  </w:style>
  <w:style w:type="paragraph" w:styleId="Kop3">
    <w:name w:val="heading 3"/>
    <w:basedOn w:val="Standaard"/>
    <w:next w:val="Standaard"/>
    <w:qFormat/>
    <w:pPr>
      <w:keepNext/>
      <w:outlineLvl w:val="2"/>
    </w:pPr>
    <w:rPr>
      <w:i/>
      <w:sz w:val="22"/>
    </w:rPr>
  </w:style>
  <w:style w:type="paragraph" w:styleId="Kop4">
    <w:name w:val="heading 4"/>
    <w:basedOn w:val="Standaard"/>
    <w:next w:val="Standaard"/>
    <w:qFormat/>
    <w:pPr>
      <w:keepNext/>
      <w:ind w:left="705"/>
      <w:outlineLvl w:val="3"/>
    </w:pPr>
    <w:rPr>
      <w:i/>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inspringen">
    <w:name w:val="Body Text Indent"/>
    <w:basedOn w:val="Standaard"/>
    <w:semiHidden/>
    <w:pPr>
      <w:ind w:left="705"/>
    </w:pPr>
    <w:rPr>
      <w:sz w:val="22"/>
    </w:rPr>
  </w:style>
  <w:style w:type="paragraph" w:styleId="Plattetekstinspringen2">
    <w:name w:val="Body Text Indent 2"/>
    <w:basedOn w:val="Standaard"/>
    <w:semiHidden/>
    <w:pPr>
      <w:ind w:left="705" w:hanging="705"/>
    </w:pPr>
    <w:rPr>
      <w:sz w:val="22"/>
    </w:rPr>
  </w:style>
  <w:style w:type="paragraph" w:styleId="Voettekst">
    <w:name w:val="footer"/>
    <w:basedOn w:val="Standaard"/>
    <w:semiHidden/>
    <w:pPr>
      <w:tabs>
        <w:tab w:val="center" w:pos="4536"/>
        <w:tab w:val="right" w:pos="9072"/>
      </w:tabs>
    </w:pPr>
  </w:style>
  <w:style w:type="character" w:styleId="Paginanummer">
    <w:name w:val="page number"/>
    <w:basedOn w:val="Standaardalinea-lettertype"/>
    <w:semiHidden/>
  </w:style>
  <w:style w:type="paragraph" w:styleId="Ballontekst">
    <w:name w:val="Balloon Text"/>
    <w:basedOn w:val="Standaard"/>
    <w:link w:val="BallontekstChar"/>
    <w:uiPriority w:val="99"/>
    <w:semiHidden/>
    <w:unhideWhenUsed/>
    <w:rsid w:val="00763126"/>
    <w:rPr>
      <w:rFonts w:ascii="Tahoma" w:hAnsi="Tahoma" w:cs="Tahoma"/>
      <w:sz w:val="16"/>
      <w:szCs w:val="16"/>
    </w:rPr>
  </w:style>
  <w:style w:type="character" w:customStyle="1" w:styleId="BallontekstChar">
    <w:name w:val="Ballontekst Char"/>
    <w:link w:val="Ballontekst"/>
    <w:uiPriority w:val="99"/>
    <w:semiHidden/>
    <w:rsid w:val="00763126"/>
    <w:rPr>
      <w:rFonts w:ascii="Tahoma" w:hAnsi="Tahoma" w:cs="Tahoma"/>
      <w:sz w:val="16"/>
      <w:szCs w:val="16"/>
      <w:lang w:eastAsia="en-US"/>
    </w:rPr>
  </w:style>
  <w:style w:type="paragraph" w:styleId="Koptekst">
    <w:name w:val="header"/>
    <w:basedOn w:val="Standaard"/>
    <w:link w:val="KoptekstChar"/>
    <w:uiPriority w:val="99"/>
    <w:unhideWhenUsed/>
    <w:rsid w:val="00605851"/>
    <w:pPr>
      <w:tabs>
        <w:tab w:val="center" w:pos="4536"/>
        <w:tab w:val="right" w:pos="9072"/>
      </w:tabs>
    </w:pPr>
  </w:style>
  <w:style w:type="character" w:customStyle="1" w:styleId="KoptekstChar">
    <w:name w:val="Koptekst Char"/>
    <w:basedOn w:val="Standaardalinea-lettertype"/>
    <w:link w:val="Koptekst"/>
    <w:uiPriority w:val="99"/>
    <w:rsid w:val="00605851"/>
    <w:rPr>
      <w:lang w:eastAsia="en-US"/>
    </w:rPr>
  </w:style>
  <w:style w:type="paragraph" w:styleId="Geenafstand">
    <w:name w:val="No Spacing"/>
    <w:uiPriority w:val="1"/>
    <w:qFormat/>
    <w:rsid w:val="0093791E"/>
    <w:rPr>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l-NL"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Pr>
      <w:lang w:eastAsia="en-US"/>
    </w:rPr>
  </w:style>
  <w:style w:type="paragraph" w:styleId="Kop1">
    <w:name w:val="heading 1"/>
    <w:basedOn w:val="Standaard"/>
    <w:next w:val="Standaard"/>
    <w:qFormat/>
    <w:pPr>
      <w:keepNext/>
      <w:outlineLvl w:val="0"/>
    </w:pPr>
    <w:rPr>
      <w:u w:val="single"/>
    </w:rPr>
  </w:style>
  <w:style w:type="paragraph" w:styleId="Kop2">
    <w:name w:val="heading 2"/>
    <w:basedOn w:val="Standaard"/>
    <w:next w:val="Standaard"/>
    <w:qFormat/>
    <w:pPr>
      <w:keepNext/>
      <w:ind w:firstLine="705"/>
      <w:outlineLvl w:val="1"/>
    </w:pPr>
    <w:rPr>
      <w:i/>
      <w:sz w:val="22"/>
    </w:rPr>
  </w:style>
  <w:style w:type="paragraph" w:styleId="Kop3">
    <w:name w:val="heading 3"/>
    <w:basedOn w:val="Standaard"/>
    <w:next w:val="Standaard"/>
    <w:qFormat/>
    <w:pPr>
      <w:keepNext/>
      <w:outlineLvl w:val="2"/>
    </w:pPr>
    <w:rPr>
      <w:i/>
      <w:sz w:val="22"/>
    </w:rPr>
  </w:style>
  <w:style w:type="paragraph" w:styleId="Kop4">
    <w:name w:val="heading 4"/>
    <w:basedOn w:val="Standaard"/>
    <w:next w:val="Standaard"/>
    <w:qFormat/>
    <w:pPr>
      <w:keepNext/>
      <w:ind w:left="705"/>
      <w:outlineLvl w:val="3"/>
    </w:pPr>
    <w:rPr>
      <w:i/>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inspringen">
    <w:name w:val="Body Text Indent"/>
    <w:basedOn w:val="Standaard"/>
    <w:semiHidden/>
    <w:pPr>
      <w:ind w:left="705"/>
    </w:pPr>
    <w:rPr>
      <w:sz w:val="22"/>
    </w:rPr>
  </w:style>
  <w:style w:type="paragraph" w:styleId="Plattetekstinspringen2">
    <w:name w:val="Body Text Indent 2"/>
    <w:basedOn w:val="Standaard"/>
    <w:semiHidden/>
    <w:pPr>
      <w:ind w:left="705" w:hanging="705"/>
    </w:pPr>
    <w:rPr>
      <w:sz w:val="22"/>
    </w:rPr>
  </w:style>
  <w:style w:type="paragraph" w:styleId="Voettekst">
    <w:name w:val="footer"/>
    <w:basedOn w:val="Standaard"/>
    <w:semiHidden/>
    <w:pPr>
      <w:tabs>
        <w:tab w:val="center" w:pos="4536"/>
        <w:tab w:val="right" w:pos="9072"/>
      </w:tabs>
    </w:pPr>
  </w:style>
  <w:style w:type="character" w:styleId="Paginanummer">
    <w:name w:val="page number"/>
    <w:basedOn w:val="Standaardalinea-lettertype"/>
    <w:semiHidden/>
  </w:style>
  <w:style w:type="paragraph" w:styleId="Ballontekst">
    <w:name w:val="Balloon Text"/>
    <w:basedOn w:val="Standaard"/>
    <w:link w:val="BallontekstChar"/>
    <w:uiPriority w:val="99"/>
    <w:semiHidden/>
    <w:unhideWhenUsed/>
    <w:rsid w:val="00763126"/>
    <w:rPr>
      <w:rFonts w:ascii="Tahoma" w:hAnsi="Tahoma" w:cs="Tahoma"/>
      <w:sz w:val="16"/>
      <w:szCs w:val="16"/>
    </w:rPr>
  </w:style>
  <w:style w:type="character" w:customStyle="1" w:styleId="BallontekstChar">
    <w:name w:val="Ballontekst Char"/>
    <w:link w:val="Ballontekst"/>
    <w:uiPriority w:val="99"/>
    <w:semiHidden/>
    <w:rsid w:val="00763126"/>
    <w:rPr>
      <w:rFonts w:ascii="Tahoma" w:hAnsi="Tahoma" w:cs="Tahoma"/>
      <w:sz w:val="16"/>
      <w:szCs w:val="16"/>
      <w:lang w:eastAsia="en-US"/>
    </w:rPr>
  </w:style>
  <w:style w:type="paragraph" w:styleId="Koptekst">
    <w:name w:val="header"/>
    <w:basedOn w:val="Standaard"/>
    <w:link w:val="KoptekstChar"/>
    <w:uiPriority w:val="99"/>
    <w:unhideWhenUsed/>
    <w:rsid w:val="00605851"/>
    <w:pPr>
      <w:tabs>
        <w:tab w:val="center" w:pos="4536"/>
        <w:tab w:val="right" w:pos="9072"/>
      </w:tabs>
    </w:pPr>
  </w:style>
  <w:style w:type="character" w:customStyle="1" w:styleId="KoptekstChar">
    <w:name w:val="Koptekst Char"/>
    <w:basedOn w:val="Standaardalinea-lettertype"/>
    <w:link w:val="Koptekst"/>
    <w:uiPriority w:val="99"/>
    <w:rsid w:val="00605851"/>
    <w:rPr>
      <w:lang w:eastAsia="en-US"/>
    </w:rPr>
  </w:style>
  <w:style w:type="paragraph" w:styleId="Geenafstand">
    <w:name w:val="No Spacing"/>
    <w:uiPriority w:val="1"/>
    <w:qFormat/>
    <w:rsid w:val="0093791E"/>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B174AD-0011-47E8-A019-038CBCAB42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13A24F6E.dotm</Template>
  <TotalTime>140</TotalTime>
  <Pages>1</Pages>
  <Words>633</Words>
  <Characters>3484</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Notulen algemene ledenvergadering HABO’95 dd 31 oktober 2002</vt:lpstr>
    </vt:vector>
  </TitlesOfParts>
  <Company>Intervet International BV</Company>
  <LinksUpToDate>false</LinksUpToDate>
  <CharactersWithSpaces>4109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Notulen algemene ledenvergadering HABO’95 dd 31 oktober 2002</dc:title>
  <dc:creator>Paul van den Elzen</dc:creator>
  <cp:lastModifiedBy>Jan van der Velden</cp:lastModifiedBy>
  <cp:revision>5</cp:revision>
  <cp:lastPrinted>2016-10-31T06:47:00Z</cp:lastPrinted>
  <dcterms:created xsi:type="dcterms:W3CDTF">2016-10-28T13:54:00Z</dcterms:created>
  <dcterms:modified xsi:type="dcterms:W3CDTF">2016-10-28T16:07:00Z</dcterms:modified>
</cp:coreProperties>
</file>